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C43BA" w14:textId="700985E1" w:rsidR="007D46BB" w:rsidRPr="007D46BB" w:rsidRDefault="007338BF" w:rsidP="007D46BB">
      <w:pPr>
        <w:pStyle w:val="Ingetavstnd"/>
        <w:jc w:val="center"/>
        <w:rPr>
          <w:rFonts w:cs="Arial"/>
          <w:sz w:val="28"/>
          <w:szCs w:val="28"/>
          <w:shd w:val="clear" w:color="auto" w:fill="FFFFFF"/>
        </w:rPr>
      </w:pPr>
      <w:r w:rsidRPr="007D46BB">
        <w:rPr>
          <w:rFonts w:cs="Arial"/>
          <w:sz w:val="28"/>
          <w:szCs w:val="28"/>
          <w:shd w:val="clear" w:color="auto" w:fill="FFFFFF"/>
        </w:rPr>
        <w:t>KONTAKTPERSONSREGISTER</w:t>
      </w:r>
    </w:p>
    <w:p w14:paraId="6F928E7F" w14:textId="77777777" w:rsidR="007D46BB" w:rsidRDefault="007D46BB" w:rsidP="007D46BB">
      <w:pPr>
        <w:pStyle w:val="Ingetavstnd"/>
        <w:rPr>
          <w:rFonts w:cs="Arial"/>
          <w:shd w:val="clear" w:color="auto" w:fill="FFFFFF"/>
        </w:rPr>
      </w:pPr>
    </w:p>
    <w:p w14:paraId="09ED6AAA" w14:textId="6828B36B" w:rsidR="007D46BB" w:rsidRDefault="007D46BB" w:rsidP="007D46BB">
      <w:pPr>
        <w:rPr>
          <w:rFonts w:ascii="Arial" w:hAnsi="Arial" w:cs="Arial"/>
          <w:sz w:val="20"/>
          <w:szCs w:val="20"/>
        </w:rPr>
      </w:pPr>
      <w:r w:rsidRPr="007D46BB">
        <w:rPr>
          <w:rFonts w:ascii="Arial" w:hAnsi="Arial" w:cs="Arial"/>
          <w:sz w:val="20"/>
          <w:szCs w:val="20"/>
        </w:rPr>
        <w:t>Brf Trollbäckens styrelse har upprättat ett register där boende i föreningen, om de så önskar, kan anmäla kontaktperson som styrelsen kan ta kontakt med i nödsituationer. Endast styrelsen har till gång till registret.</w:t>
      </w:r>
    </w:p>
    <w:p w14:paraId="7C77FE76" w14:textId="77777777" w:rsidR="007D46BB" w:rsidRDefault="007D46BB" w:rsidP="007D46BB">
      <w:pPr>
        <w:rPr>
          <w:rFonts w:ascii="Arial" w:hAnsi="Arial" w:cs="Arial"/>
          <w:sz w:val="20"/>
          <w:szCs w:val="20"/>
        </w:rPr>
      </w:pPr>
    </w:p>
    <w:p w14:paraId="0507A246" w14:textId="7CBC9342" w:rsidR="007D46BB" w:rsidRDefault="007D46BB" w:rsidP="007D46BB">
      <w:pPr>
        <w:rPr>
          <w:rFonts w:ascii="Arial" w:hAnsi="Arial" w:cs="Arial"/>
          <w:sz w:val="20"/>
          <w:szCs w:val="20"/>
        </w:rPr>
      </w:pPr>
      <w:r w:rsidRPr="007D46BB">
        <w:rPr>
          <w:rFonts w:ascii="Arial" w:hAnsi="Arial" w:cs="Arial"/>
          <w:sz w:val="20"/>
          <w:szCs w:val="20"/>
        </w:rPr>
        <w:t>Kontaktpersonsblanketten lämnas i föreningens brevlåda på Gärdesvägen 35.</w:t>
      </w:r>
    </w:p>
    <w:p w14:paraId="696A3320" w14:textId="2A383F0C" w:rsidR="007D46BB" w:rsidRDefault="007D46BB" w:rsidP="007D46BB">
      <w:pPr>
        <w:rPr>
          <w:rFonts w:ascii="Arial" w:hAnsi="Arial" w:cs="Arial"/>
          <w:sz w:val="20"/>
          <w:szCs w:val="20"/>
        </w:rPr>
      </w:pPr>
    </w:p>
    <w:p w14:paraId="41257638" w14:textId="77777777" w:rsidR="008A2176" w:rsidRDefault="008A2176" w:rsidP="007D46BB">
      <w:pPr>
        <w:pStyle w:val="Ingetavstnd"/>
        <w:rPr>
          <w:rFonts w:cs="Arial"/>
          <w:shd w:val="clear" w:color="auto" w:fill="FFFFFF"/>
        </w:rPr>
      </w:pPr>
    </w:p>
    <w:p w14:paraId="4CA792A2" w14:textId="55350A0D" w:rsidR="007D46BB" w:rsidRPr="007D46BB" w:rsidRDefault="007D46BB" w:rsidP="007D46BB">
      <w:pPr>
        <w:pStyle w:val="Ingetavstnd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Bostadsrättshavare</w:t>
      </w:r>
    </w:p>
    <w:p w14:paraId="4AD782D4" w14:textId="77777777" w:rsidR="007D46BB" w:rsidRPr="007D46BB" w:rsidRDefault="007D46BB" w:rsidP="007D46BB">
      <w:pPr>
        <w:rPr>
          <w:rFonts w:ascii="Arial" w:hAnsi="Arial" w:cs="Arial"/>
          <w:sz w:val="20"/>
          <w:szCs w:val="20"/>
        </w:rPr>
      </w:pPr>
    </w:p>
    <w:p w14:paraId="0BD2E66A" w14:textId="7B5AF36E" w:rsidR="007D46BB" w:rsidRDefault="007D46BB" w:rsidP="007D46BB">
      <w:pPr>
        <w:pStyle w:val="Sidhuvud"/>
        <w:tabs>
          <w:tab w:val="clear" w:pos="4536"/>
          <w:tab w:val="clear" w:pos="9072"/>
        </w:tabs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Lägenhetsnummer (det korta HSB-numret): </w:t>
      </w:r>
    </w:p>
    <w:p w14:paraId="08254BA4" w14:textId="17895D74" w:rsidR="007D46BB" w:rsidRPr="007D46BB" w:rsidRDefault="007D46BB" w:rsidP="007D46BB">
      <w:pPr>
        <w:pStyle w:val="Sidhuvud"/>
        <w:tabs>
          <w:tab w:val="clear" w:pos="4536"/>
          <w:tab w:val="clear" w:pos="9072"/>
        </w:tabs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Namn:</w:t>
      </w:r>
    </w:p>
    <w:p w14:paraId="19D399FD" w14:textId="64C7E814" w:rsidR="007D46BB" w:rsidRDefault="007D46BB" w:rsidP="007D46BB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Adress:</w:t>
      </w:r>
    </w:p>
    <w:p w14:paraId="641F382E" w14:textId="60DFEE2F" w:rsidR="007D46BB" w:rsidRDefault="007D46BB" w:rsidP="007D46BB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Tel:</w:t>
      </w:r>
    </w:p>
    <w:p w14:paraId="09C16375" w14:textId="56B6C30C" w:rsidR="007D46BB" w:rsidRPr="007D46BB" w:rsidRDefault="007D46BB" w:rsidP="007D46BB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Mejl:</w:t>
      </w:r>
    </w:p>
    <w:p w14:paraId="23E6BE13" w14:textId="77777777" w:rsidR="007D46BB" w:rsidRDefault="007D46BB" w:rsidP="007D46BB">
      <w:pPr>
        <w:pStyle w:val="Ingetavstnd"/>
        <w:rPr>
          <w:rFonts w:cs="Arial"/>
          <w:shd w:val="clear" w:color="auto" w:fill="FFFFFF"/>
        </w:rPr>
      </w:pPr>
    </w:p>
    <w:p w14:paraId="7D96E9E6" w14:textId="6B39CFD3" w:rsidR="007D46BB" w:rsidRDefault="007D46BB" w:rsidP="007D46BB">
      <w:pPr>
        <w:pStyle w:val="Ingetavstnd"/>
        <w:rPr>
          <w:rFonts w:cs="Arial"/>
          <w:shd w:val="clear" w:color="auto" w:fill="FFFFFF"/>
        </w:rPr>
      </w:pPr>
      <w:r w:rsidRPr="007D46BB">
        <w:rPr>
          <w:rFonts w:cs="Arial"/>
          <w:shd w:val="clear" w:color="auto" w:fill="FFFFFF"/>
        </w:rPr>
        <w:t>Kontaktpersonen</w:t>
      </w:r>
    </w:p>
    <w:p w14:paraId="627A5CE5" w14:textId="77777777" w:rsidR="007D46BB" w:rsidRDefault="007D46BB" w:rsidP="007D46BB">
      <w:pPr>
        <w:pStyle w:val="Ingetavstnd"/>
        <w:rPr>
          <w:rFonts w:cs="Arial"/>
          <w:shd w:val="clear" w:color="auto" w:fill="FFFFFF"/>
        </w:rPr>
      </w:pPr>
    </w:p>
    <w:p w14:paraId="1AF9E80C" w14:textId="2198156B" w:rsidR="007D46BB" w:rsidRPr="007D46BB" w:rsidRDefault="007D46BB" w:rsidP="007D46BB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Namn:</w:t>
      </w:r>
    </w:p>
    <w:p w14:paraId="0047D3C1" w14:textId="77777777" w:rsidR="007D46BB" w:rsidRDefault="007D46BB" w:rsidP="007D46BB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Adress:</w:t>
      </w:r>
    </w:p>
    <w:p w14:paraId="5E9339DA" w14:textId="77777777" w:rsidR="007D46BB" w:rsidRDefault="007D46BB" w:rsidP="007D46BB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Tel:</w:t>
      </w:r>
    </w:p>
    <w:p w14:paraId="511F3683" w14:textId="77777777" w:rsidR="007D46BB" w:rsidRPr="007D46BB" w:rsidRDefault="007D46BB" w:rsidP="007D46BB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Mejl:</w:t>
      </w:r>
    </w:p>
    <w:p w14:paraId="7EAE36F3" w14:textId="77777777" w:rsidR="007D46BB" w:rsidRDefault="007D46BB" w:rsidP="007D46BB">
      <w:pPr>
        <w:pStyle w:val="Ingetavstnd"/>
        <w:rPr>
          <w:rFonts w:cs="Arial"/>
          <w:shd w:val="clear" w:color="auto" w:fill="FFFFFF"/>
        </w:rPr>
      </w:pPr>
    </w:p>
    <w:p w14:paraId="12EE0846" w14:textId="1122CA0E" w:rsidR="007D46BB" w:rsidRPr="007D46BB" w:rsidRDefault="007D46BB" w:rsidP="007D46BB">
      <w:pPr>
        <w:pStyle w:val="Ingetavstnd"/>
        <w:rPr>
          <w:rFonts w:cs="Arial"/>
          <w:shd w:val="clear" w:color="auto" w:fill="FFFFFF"/>
        </w:rPr>
      </w:pPr>
      <w:r w:rsidRPr="007D46BB">
        <w:rPr>
          <w:rFonts w:cs="Arial"/>
          <w:shd w:val="clear" w:color="auto" w:fill="FFFFFF"/>
        </w:rPr>
        <w:t xml:space="preserve">Övrig viktig information: </w:t>
      </w:r>
    </w:p>
    <w:p w14:paraId="7E9F6643" w14:textId="77777777" w:rsidR="007D46BB" w:rsidRPr="007D46BB" w:rsidRDefault="007D46BB" w:rsidP="007D46BB">
      <w:pPr>
        <w:spacing w:before="240" w:line="480" w:lineRule="auto"/>
        <w:rPr>
          <w:rFonts w:ascii="Arial" w:hAnsi="Arial" w:cs="Arial"/>
          <w:noProof/>
          <w:sz w:val="20"/>
          <w:szCs w:val="20"/>
        </w:rPr>
      </w:pPr>
    </w:p>
    <w:p w14:paraId="13A9EB35" w14:textId="77777777" w:rsidR="009A0725" w:rsidRPr="007D46BB" w:rsidRDefault="009A0725" w:rsidP="007D46BB">
      <w:pPr>
        <w:rPr>
          <w:rFonts w:ascii="Arial" w:hAnsi="Arial" w:cs="Arial"/>
          <w:sz w:val="20"/>
          <w:szCs w:val="20"/>
        </w:rPr>
      </w:pPr>
    </w:p>
    <w:sectPr w:rsidR="009A0725" w:rsidRPr="007D46BB" w:rsidSect="007D46BB">
      <w:headerReference w:type="default" r:id="rId6"/>
      <w:pgSz w:w="11906" w:h="16838" w:code="9"/>
      <w:pgMar w:top="1418" w:right="1418" w:bottom="1418" w:left="1418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7FB8D" w14:textId="77777777" w:rsidR="006220F4" w:rsidRDefault="006220F4" w:rsidP="00641894">
      <w:r>
        <w:separator/>
      </w:r>
    </w:p>
  </w:endnote>
  <w:endnote w:type="continuationSeparator" w:id="0">
    <w:p w14:paraId="57E2B59A" w14:textId="77777777" w:rsidR="006220F4" w:rsidRDefault="006220F4" w:rsidP="00641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C66DB" w14:textId="77777777" w:rsidR="006220F4" w:rsidRDefault="006220F4" w:rsidP="00641894">
      <w:r>
        <w:separator/>
      </w:r>
    </w:p>
  </w:footnote>
  <w:footnote w:type="continuationSeparator" w:id="0">
    <w:p w14:paraId="5A2A0636" w14:textId="77777777" w:rsidR="006220F4" w:rsidRDefault="006220F4" w:rsidP="00641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0B429" w14:textId="77777777" w:rsidR="00E3154E" w:rsidRDefault="00E3154E" w:rsidP="00E3154E">
    <w:pPr>
      <w:rPr>
        <w:rFonts w:ascii="Cambria" w:hAnsi="Cambria" w:cs="Cambria"/>
        <w:sz w:val="40"/>
        <w:szCs w:val="40"/>
      </w:rPr>
    </w:pPr>
    <w:r>
      <w:rPr>
        <w:rFonts w:ascii="Cambria" w:hAnsi="Cambria" w:cs="Cambria"/>
        <w:noProof/>
        <w:sz w:val="40"/>
        <w:szCs w:val="40"/>
      </w:rPr>
      <w:drawing>
        <wp:inline distT="0" distB="0" distL="0" distR="0" wp14:anchorId="6E741BDC" wp14:editId="775DC0E7">
          <wp:extent cx="5619750" cy="1127868"/>
          <wp:effectExtent l="0" t="0" r="0" b="0"/>
          <wp:docPr id="2" name="Bildobjekt 1" descr="panorama fä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orama fär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94522" cy="1142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7C68E0" w14:textId="77777777" w:rsidR="00E3154E" w:rsidRPr="00185872" w:rsidRDefault="00E3154E" w:rsidP="00E3154E">
    <w:pPr>
      <w:suppressAutoHyphens/>
      <w:spacing w:after="120"/>
      <w:rPr>
        <w:rFonts w:ascii="Calibri" w:eastAsia="SimSun" w:hAnsi="Calibri" w:cs="Calibri"/>
        <w:sz w:val="16"/>
        <w:szCs w:val="16"/>
      </w:rPr>
    </w:pPr>
    <w:r w:rsidRPr="00185872">
      <w:rPr>
        <w:rFonts w:ascii="Calibri" w:eastAsia="SimSun" w:hAnsi="Calibri" w:cs="Calibri"/>
        <w:sz w:val="16"/>
        <w:szCs w:val="16"/>
      </w:rPr>
      <w:t>Bild: Kerstin Enoksson</w:t>
    </w:r>
  </w:p>
  <w:p w14:paraId="42D04D5D" w14:textId="77777777" w:rsidR="00641894" w:rsidRDefault="00641894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08F"/>
    <w:rsid w:val="0001201D"/>
    <w:rsid w:val="00016B4C"/>
    <w:rsid w:val="000C0477"/>
    <w:rsid w:val="000F6726"/>
    <w:rsid w:val="0025654D"/>
    <w:rsid w:val="002D4A9B"/>
    <w:rsid w:val="002D6D94"/>
    <w:rsid w:val="003348C0"/>
    <w:rsid w:val="0041313B"/>
    <w:rsid w:val="006220F4"/>
    <w:rsid w:val="00641894"/>
    <w:rsid w:val="007338BF"/>
    <w:rsid w:val="007D46BB"/>
    <w:rsid w:val="008A2176"/>
    <w:rsid w:val="009A0725"/>
    <w:rsid w:val="00A96B98"/>
    <w:rsid w:val="00AB6EB5"/>
    <w:rsid w:val="00B314E7"/>
    <w:rsid w:val="00E2407A"/>
    <w:rsid w:val="00E3154E"/>
    <w:rsid w:val="00E4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EDC3C"/>
  <w15:docId w15:val="{EDC38389-9322-4797-AAFB-55F1EF0A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07A"/>
  </w:style>
  <w:style w:type="paragraph" w:styleId="Rubrik2">
    <w:name w:val="heading 2"/>
    <w:basedOn w:val="Normal"/>
    <w:link w:val="Rubrik2Char"/>
    <w:autoRedefine/>
    <w:qFormat/>
    <w:rsid w:val="007D46BB"/>
    <w:pPr>
      <w:spacing w:before="240" w:after="240"/>
      <w:outlineLvl w:val="1"/>
    </w:pPr>
    <w:rPr>
      <w:rFonts w:ascii="Garamond" w:eastAsia="Arial Unicode MS" w:hAnsi="Garamond" w:cs="Arial"/>
      <w:b/>
      <w:bCs/>
      <w:sz w:val="32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64189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41894"/>
  </w:style>
  <w:style w:type="paragraph" w:styleId="Sidfot">
    <w:name w:val="footer"/>
    <w:basedOn w:val="Normal"/>
    <w:link w:val="SidfotChar"/>
    <w:uiPriority w:val="99"/>
    <w:unhideWhenUsed/>
    <w:rsid w:val="0064189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41894"/>
  </w:style>
  <w:style w:type="paragraph" w:styleId="Ballongtext">
    <w:name w:val="Balloon Text"/>
    <w:basedOn w:val="Normal"/>
    <w:link w:val="BallongtextChar"/>
    <w:uiPriority w:val="99"/>
    <w:semiHidden/>
    <w:unhideWhenUsed/>
    <w:rsid w:val="0064189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41894"/>
    <w:rPr>
      <w:rFonts w:ascii="Tahoma" w:hAnsi="Tahoma" w:cs="Tahoma"/>
      <w:sz w:val="16"/>
      <w:szCs w:val="16"/>
    </w:rPr>
  </w:style>
  <w:style w:type="paragraph" w:styleId="Ingetavstnd">
    <w:name w:val="No Spacing"/>
    <w:aliases w:val="BRF-text"/>
    <w:uiPriority w:val="1"/>
    <w:qFormat/>
    <w:rsid w:val="007338BF"/>
    <w:pPr>
      <w:spacing w:after="120"/>
    </w:pPr>
    <w:rPr>
      <w:rFonts w:ascii="Arial" w:hAnsi="Arial"/>
      <w:b/>
      <w:color w:val="0025AD"/>
    </w:rPr>
  </w:style>
  <w:style w:type="character" w:customStyle="1" w:styleId="Rubrik2Char">
    <w:name w:val="Rubrik 2 Char"/>
    <w:basedOn w:val="Standardstycketeckensnitt"/>
    <w:link w:val="Rubrik2"/>
    <w:rsid w:val="007D46BB"/>
    <w:rPr>
      <w:rFonts w:ascii="Garamond" w:eastAsia="Arial Unicode MS" w:hAnsi="Garamond" w:cs="Arial"/>
      <w:b/>
      <w:bCs/>
      <w:sz w:val="32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Kontaktpersonregister 2020</Template>
  <TotalTime>0</TotalTime>
  <Pages>1</Pages>
  <Words>75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Putte</dc:creator>
  <cp:lastModifiedBy>Pippi Bustamante</cp:lastModifiedBy>
  <cp:revision>2</cp:revision>
  <cp:lastPrinted>2020-06-29T06:43:00Z</cp:lastPrinted>
  <dcterms:created xsi:type="dcterms:W3CDTF">2020-07-04T11:17:00Z</dcterms:created>
  <dcterms:modified xsi:type="dcterms:W3CDTF">2020-07-04T11:17:00Z</dcterms:modified>
</cp:coreProperties>
</file>