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2CC9D" w14:textId="213BA0F5" w:rsidR="00D4361B" w:rsidRPr="00555E4C" w:rsidRDefault="000E0589" w:rsidP="00555E4C">
      <w:pPr>
        <w:jc w:val="center"/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</w:t>
      </w:r>
      <w:r w:rsidR="00D4361B" w:rsidRPr="00555E4C"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rillafton</w:t>
      </w:r>
    </w:p>
    <w:p w14:paraId="68C7AE5C" w14:textId="4F78F5BC" w:rsidR="00D4361B" w:rsidRDefault="00D4361B" w:rsidP="00D4361B"/>
    <w:p w14:paraId="6E77FFDE" w14:textId="2300AE2F" w:rsidR="00D4361B" w:rsidRDefault="00D4361B" w:rsidP="00D4361B">
      <w:pPr>
        <w:rPr>
          <w:sz w:val="36"/>
          <w:szCs w:val="36"/>
        </w:rPr>
      </w:pPr>
      <w:r w:rsidRPr="00D4361B">
        <w:rPr>
          <w:sz w:val="36"/>
          <w:szCs w:val="36"/>
        </w:rPr>
        <w:t xml:space="preserve">Lördagen den </w:t>
      </w:r>
      <w:r w:rsidR="00FA7918">
        <w:rPr>
          <w:sz w:val="36"/>
          <w:szCs w:val="36"/>
        </w:rPr>
        <w:t>11</w:t>
      </w:r>
      <w:r w:rsidRPr="00D4361B">
        <w:rPr>
          <w:sz w:val="36"/>
          <w:szCs w:val="36"/>
        </w:rPr>
        <w:t xml:space="preserve"> </w:t>
      </w:r>
      <w:r w:rsidR="00FA7918">
        <w:rPr>
          <w:sz w:val="36"/>
          <w:szCs w:val="36"/>
        </w:rPr>
        <w:t>september</w:t>
      </w:r>
      <w:r w:rsidRPr="00D4361B">
        <w:rPr>
          <w:sz w:val="36"/>
          <w:szCs w:val="36"/>
        </w:rPr>
        <w:t xml:space="preserve"> </w:t>
      </w:r>
      <w:r w:rsidR="00BF1011">
        <w:rPr>
          <w:sz w:val="36"/>
          <w:szCs w:val="36"/>
        </w:rPr>
        <w:t xml:space="preserve">kl. </w:t>
      </w:r>
      <w:r>
        <w:rPr>
          <w:sz w:val="36"/>
          <w:szCs w:val="36"/>
        </w:rPr>
        <w:t>1</w:t>
      </w:r>
      <w:r w:rsidR="00FA7918">
        <w:rPr>
          <w:sz w:val="36"/>
          <w:szCs w:val="36"/>
        </w:rPr>
        <w:t>3</w:t>
      </w:r>
      <w:r>
        <w:rPr>
          <w:sz w:val="36"/>
          <w:szCs w:val="36"/>
        </w:rPr>
        <w:t xml:space="preserve">.00 </w:t>
      </w:r>
      <w:r w:rsidRPr="00D4361B">
        <w:rPr>
          <w:sz w:val="36"/>
          <w:szCs w:val="36"/>
        </w:rPr>
        <w:t xml:space="preserve">inbjuder styrelsen till grillning vid föreningsgården. </w:t>
      </w:r>
      <w:r>
        <w:rPr>
          <w:sz w:val="36"/>
          <w:szCs w:val="36"/>
        </w:rPr>
        <w:t xml:space="preserve">Föreningen bjuder på mat och </w:t>
      </w:r>
      <w:r w:rsidR="00BC3B9D">
        <w:rPr>
          <w:sz w:val="36"/>
          <w:szCs w:val="36"/>
        </w:rPr>
        <w:t>alkoholfri dryck</w:t>
      </w:r>
      <w:r>
        <w:rPr>
          <w:sz w:val="36"/>
          <w:szCs w:val="36"/>
        </w:rPr>
        <w:t xml:space="preserve">. Anmälan görs på nedanstående talong senast den </w:t>
      </w:r>
      <w:r w:rsidR="008E0CAC">
        <w:rPr>
          <w:sz w:val="36"/>
          <w:szCs w:val="36"/>
        </w:rPr>
        <w:t>5</w:t>
      </w:r>
      <w:r w:rsidR="00FA7918">
        <w:rPr>
          <w:sz w:val="36"/>
          <w:szCs w:val="36"/>
        </w:rPr>
        <w:t xml:space="preserve"> september</w:t>
      </w:r>
      <w:r>
        <w:rPr>
          <w:sz w:val="36"/>
          <w:szCs w:val="36"/>
        </w:rPr>
        <w:t xml:space="preserve"> till Elisabeth Sigurdh i 84:an.</w:t>
      </w:r>
      <w:r w:rsidR="00EB1A5F">
        <w:rPr>
          <w:sz w:val="36"/>
          <w:szCs w:val="36"/>
        </w:rPr>
        <w:t xml:space="preserve"> Ange</w:t>
      </w:r>
      <w:r w:rsidR="009506C0">
        <w:rPr>
          <w:sz w:val="36"/>
          <w:szCs w:val="36"/>
        </w:rPr>
        <w:t xml:space="preserve"> på talongen</w:t>
      </w:r>
      <w:r w:rsidR="00EB1A5F">
        <w:rPr>
          <w:sz w:val="36"/>
          <w:szCs w:val="36"/>
        </w:rPr>
        <w:t xml:space="preserve"> om ni har någon matallergi</w:t>
      </w:r>
      <w:r w:rsidR="00BF1011">
        <w:rPr>
          <w:sz w:val="36"/>
          <w:szCs w:val="36"/>
        </w:rPr>
        <w:t>.</w:t>
      </w:r>
    </w:p>
    <w:p w14:paraId="7370AC3A" w14:textId="16427908" w:rsidR="00D4361B" w:rsidRDefault="00D4361B" w:rsidP="00D4361B">
      <w:pPr>
        <w:rPr>
          <w:sz w:val="36"/>
          <w:szCs w:val="36"/>
        </w:rPr>
      </w:pPr>
      <w:r w:rsidRPr="00D4361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36B038" wp14:editId="53607291">
                <wp:simplePos x="0" y="0"/>
                <wp:positionH relativeFrom="column">
                  <wp:posOffset>3208020</wp:posOffset>
                </wp:positionH>
                <wp:positionV relativeFrom="paragraph">
                  <wp:posOffset>435610</wp:posOffset>
                </wp:positionV>
                <wp:extent cx="2857500" cy="1727200"/>
                <wp:effectExtent l="0" t="0" r="0" b="6350"/>
                <wp:wrapSquare wrapText="bothSides"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7016F" w14:textId="6973625A" w:rsidR="00D4361B" w:rsidRDefault="003942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11208" wp14:editId="01C860E3">
                                  <wp:extent cx="2892673" cy="1626870"/>
                                  <wp:effectExtent l="0" t="0" r="3175" b="0"/>
                                  <wp:docPr id="9" name="Bildobjekt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939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6743" cy="1629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6B038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52.6pt;margin-top:34.3pt;width:225pt;height:1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" stroked="f">
                <v:textbox>
                  <w:txbxContent>
                    <w:p w14:paraId="45E7016F" w14:textId="6973625A" w:rsidR="00D4361B" w:rsidRDefault="0039421E">
                      <w:r>
                        <w:rPr>
                          <w:noProof/>
                        </w:rPr>
                        <w:drawing>
                          <wp:inline distT="0" distB="0" distL="0" distR="0" wp14:anchorId="0A911208" wp14:editId="01C860E3">
                            <wp:extent cx="2892673" cy="1626870"/>
                            <wp:effectExtent l="0" t="0" r="3175" b="0"/>
                            <wp:docPr id="9" name="Bildobjekt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939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6743" cy="1629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38BB0" w14:textId="55156FEA" w:rsidR="00D4361B" w:rsidRDefault="00D4361B" w:rsidP="00D4361B">
      <w:pPr>
        <w:rPr>
          <w:sz w:val="36"/>
          <w:szCs w:val="36"/>
        </w:rPr>
      </w:pPr>
      <w:r w:rsidRPr="00D4361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196C8B" wp14:editId="4F6F1AB0">
                <wp:simplePos x="0" y="0"/>
                <wp:positionH relativeFrom="column">
                  <wp:posOffset>-30480</wp:posOffset>
                </wp:positionH>
                <wp:positionV relativeFrom="paragraph">
                  <wp:posOffset>134620</wp:posOffset>
                </wp:positionV>
                <wp:extent cx="2952750" cy="1727200"/>
                <wp:effectExtent l="0" t="0" r="0" b="63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72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145D0" w14:textId="33CCD980" w:rsidR="00D4361B" w:rsidRDefault="009C01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F2C6C" wp14:editId="6E2C47D6">
                                  <wp:extent cx="2311400" cy="1626870"/>
                                  <wp:effectExtent l="0" t="0" r="0" b="0"/>
                                  <wp:docPr id="3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400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6C8B" id="_x0000_s1027" type="#_x0000_t202" style="position:absolute;margin-left:-2.4pt;margin-top:10.6pt;width:232.5pt;height:1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" filled="f" stroked="f">
                <v:textbox>
                  <w:txbxContent>
                    <w:p w14:paraId="2D2145D0" w14:textId="33CCD980" w:rsidR="00D4361B" w:rsidRDefault="009C01DB">
                      <w:r>
                        <w:rPr>
                          <w:noProof/>
                        </w:rPr>
                        <w:drawing>
                          <wp:inline distT="0" distB="0" distL="0" distR="0" wp14:anchorId="044F2C6C" wp14:editId="6E2C47D6">
                            <wp:extent cx="2311400" cy="1626870"/>
                            <wp:effectExtent l="0" t="0" r="0" b="0"/>
                            <wp:docPr id="3" name="Bildobjek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1400" cy="162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4C02">
        <w:rPr>
          <w:sz w:val="36"/>
          <w:szCs w:val="36"/>
        </w:rPr>
        <w:t xml:space="preserve"> </w:t>
      </w:r>
    </w:p>
    <w:p w14:paraId="32734950" w14:textId="3137167C" w:rsidR="00D44C02" w:rsidRPr="00555E4C" w:rsidRDefault="00D44C02" w:rsidP="00D44C02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55E4C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Välkomna</w:t>
      </w:r>
    </w:p>
    <w:p w14:paraId="394240F7" w14:textId="29665895" w:rsidR="00D44C02" w:rsidRDefault="009506C0" w:rsidP="009506C0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9E72FC4" wp14:editId="31E2E90A">
            <wp:simplePos x="0" y="0"/>
            <wp:positionH relativeFrom="column">
              <wp:posOffset>-402677</wp:posOffset>
            </wp:positionH>
            <wp:positionV relativeFrom="page">
              <wp:posOffset>7315834</wp:posOffset>
            </wp:positionV>
            <wp:extent cx="393700" cy="393700"/>
            <wp:effectExtent l="19050" t="0" r="0" b="0"/>
            <wp:wrapNone/>
            <wp:docPr id="7" name="Bild 7" descr="S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?provider=MicrosoftIcon&amp;fileName=Scissors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0615"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0D6">
        <w:rPr>
          <w:b/>
          <w:noProof/>
          <w:color w:val="4472C4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2E671" wp14:editId="783E05E3">
                <wp:simplePos x="0" y="0"/>
                <wp:positionH relativeFrom="column">
                  <wp:posOffset>-30480</wp:posOffset>
                </wp:positionH>
                <wp:positionV relativeFrom="paragraph">
                  <wp:posOffset>309245</wp:posOffset>
                </wp:positionV>
                <wp:extent cx="6273800" cy="101600"/>
                <wp:effectExtent l="0" t="0" r="12700" b="31750"/>
                <wp:wrapNone/>
                <wp:docPr id="6" name="Rak kopp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3800" cy="101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CC6F8" id="Rak koppling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24.35pt" to="491.6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" strokecolor="black [3213]" strokeweight="1pt">
                <v:stroke dashstyle="dash" joinstyle="miter"/>
              </v:line>
            </w:pict>
          </mc:Fallback>
        </mc:AlternateContent>
      </w:r>
    </w:p>
    <w:p w14:paraId="544F7D5B" w14:textId="77777777" w:rsidR="008910D6" w:rsidRPr="008910D6" w:rsidRDefault="008910D6" w:rsidP="00F56070">
      <w:pPr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D5D1AC" w14:textId="2E2FEF02" w:rsidR="008910D6" w:rsidRDefault="008910D6" w:rsidP="00F56070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10D6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Talongen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lämnas senast </w:t>
      </w:r>
      <w:r w:rsidR="008E0CA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FA79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september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till Elisabeth Sigurdh i 84:an</w:t>
      </w:r>
    </w:p>
    <w:p w14:paraId="64368871" w14:textId="17C30C9E" w:rsidR="008910D6" w:rsidRDefault="008910D6" w:rsidP="00F56070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C19D27" w14:textId="170764D2" w:rsidR="008910D6" w:rsidRDefault="008910D6" w:rsidP="00F56070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 kommer gärna på grillafton den </w:t>
      </w:r>
      <w:r w:rsidR="00FA79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 september</w:t>
      </w:r>
    </w:p>
    <w:p w14:paraId="04AF10A4" w14:textId="5EA6477F" w:rsidR="0007381B" w:rsidRDefault="0007381B" w:rsidP="00F56070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Ange eventuell matallergi och vad ____________________________________</w:t>
      </w:r>
      <w:r w:rsidR="00FB6FD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67C3467F" w14:textId="3C2D7966" w:rsidR="008910D6" w:rsidRDefault="008910D6" w:rsidP="00F56070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Antal barn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_______  Antal vuxna _______</w:t>
      </w:r>
      <w:r w:rsidR="00C10B19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7A069058" w14:textId="33F3B84B" w:rsidR="009506C0" w:rsidRPr="008910D6" w:rsidRDefault="00A3141D" w:rsidP="00F56070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Adress _____________________________</w:t>
      </w:r>
      <w:r w:rsidR="00F9142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sectPr w:rsidR="009506C0" w:rsidRPr="008910D6" w:rsidSect="00F836F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02262" w14:textId="77777777" w:rsidR="00B34BD4" w:rsidRDefault="00B34BD4" w:rsidP="003312C4">
      <w:pPr>
        <w:spacing w:line="240" w:lineRule="auto"/>
      </w:pPr>
      <w:r>
        <w:separator/>
      </w:r>
    </w:p>
  </w:endnote>
  <w:endnote w:type="continuationSeparator" w:id="0">
    <w:p w14:paraId="3CCDCD1F" w14:textId="77777777" w:rsidR="00B34BD4" w:rsidRDefault="00B34BD4" w:rsidP="003312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758F7" w14:textId="77777777" w:rsidR="00751507" w:rsidRDefault="0075150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A2883" w14:textId="77777777" w:rsidR="00751507" w:rsidRDefault="00751507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299D0" w14:textId="77777777" w:rsidR="00751507" w:rsidRDefault="0075150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FB9AA" w14:textId="77777777" w:rsidR="00B34BD4" w:rsidRDefault="00B34BD4" w:rsidP="003312C4">
      <w:pPr>
        <w:spacing w:line="240" w:lineRule="auto"/>
      </w:pPr>
      <w:r>
        <w:separator/>
      </w:r>
    </w:p>
  </w:footnote>
  <w:footnote w:type="continuationSeparator" w:id="0">
    <w:p w14:paraId="1AAC8373" w14:textId="77777777" w:rsidR="00B34BD4" w:rsidRDefault="00B34BD4" w:rsidP="003312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6E1B8" w14:textId="77777777" w:rsidR="00751507" w:rsidRDefault="0075150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33741" w14:textId="2D5D5F9B" w:rsidR="00AC6C0B" w:rsidRDefault="00751507" w:rsidP="00751507">
    <w:pPr>
      <w:pStyle w:val="Sidhuvud"/>
      <w:tabs>
        <w:tab w:val="clear" w:pos="4536"/>
        <w:tab w:val="left" w:pos="7230"/>
      </w:tabs>
      <w:rPr>
        <w:sz w:val="24"/>
        <w:szCs w:val="24"/>
      </w:rPr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 wp14:anchorId="22CA5CD9" wp14:editId="1B40C5C5">
          <wp:simplePos x="0" y="0"/>
          <wp:positionH relativeFrom="margin">
            <wp:posOffset>4994910</wp:posOffset>
          </wp:positionH>
          <wp:positionV relativeFrom="paragraph">
            <wp:posOffset>-140335</wp:posOffset>
          </wp:positionV>
          <wp:extent cx="979170" cy="852170"/>
          <wp:effectExtent l="0" t="0" r="0" b="5080"/>
          <wp:wrapTight wrapText="bothSides">
            <wp:wrapPolygon edited="0">
              <wp:start x="0" y="0"/>
              <wp:lineTo x="0" y="21246"/>
              <wp:lineTo x="21012" y="21246"/>
              <wp:lineTo x="21012" y="0"/>
              <wp:lineTo x="0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170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4C0E" w:rsidRPr="000E4C0E">
      <w:rPr>
        <w:b/>
        <w:sz w:val="36"/>
        <w:szCs w:val="36"/>
      </w:rPr>
      <w:t>BRF Blåklockan</w:t>
    </w:r>
    <w:r w:rsidR="000E4C0E">
      <w:rPr>
        <w:b/>
        <w:sz w:val="36"/>
        <w:szCs w:val="36"/>
      </w:rPr>
      <w:tab/>
    </w:r>
  </w:p>
  <w:p w14:paraId="26833742" w14:textId="6CC6D0D3" w:rsidR="000E4C0E" w:rsidRDefault="00665E57" w:rsidP="00665E57">
    <w:pPr>
      <w:pStyle w:val="Sidhuvud"/>
      <w:tabs>
        <w:tab w:val="clear" w:pos="4536"/>
        <w:tab w:val="left" w:pos="3686"/>
      </w:tabs>
      <w:rPr>
        <w:sz w:val="28"/>
        <w:szCs w:val="28"/>
      </w:rPr>
    </w:pPr>
    <w:r w:rsidRPr="00665E57">
      <w:rPr>
        <w:sz w:val="28"/>
        <w:szCs w:val="28"/>
      </w:rPr>
      <w:t>Kumla</w:t>
    </w:r>
  </w:p>
  <w:p w14:paraId="190EB857" w14:textId="68B61C02" w:rsidR="00D44C02" w:rsidRPr="00665E57" w:rsidRDefault="00D44C02" w:rsidP="00665E57">
    <w:pPr>
      <w:pStyle w:val="Sidhuvud"/>
      <w:tabs>
        <w:tab w:val="clear" w:pos="4536"/>
        <w:tab w:val="left" w:pos="3686"/>
      </w:tabs>
      <w:rPr>
        <w:sz w:val="28"/>
        <w:szCs w:val="28"/>
      </w:rPr>
    </w:pPr>
    <w:r>
      <w:rPr>
        <w:sz w:val="28"/>
        <w:szCs w:val="28"/>
      </w:rPr>
      <w:t>Styrelsen</w:t>
    </w:r>
  </w:p>
  <w:p w14:paraId="26833743" w14:textId="259EBF27" w:rsidR="000E4C0E" w:rsidRPr="000E4C0E" w:rsidRDefault="0007518D" w:rsidP="0007518D">
    <w:pPr>
      <w:pStyle w:val="Sidhuvud"/>
      <w:tabs>
        <w:tab w:val="clear" w:pos="4536"/>
        <w:tab w:val="left" w:pos="3828"/>
      </w:tabs>
      <w:rPr>
        <w:b/>
        <w:sz w:val="36"/>
        <w:szCs w:val="36"/>
      </w:rPr>
    </w:pPr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E1B40" w14:textId="77777777" w:rsidR="00751507" w:rsidRDefault="0075150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B168B"/>
    <w:multiLevelType w:val="hybridMultilevel"/>
    <w:tmpl w:val="CF3E18FC"/>
    <w:lvl w:ilvl="0" w:tplc="E9447780"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1D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3D6C0675"/>
    <w:multiLevelType w:val="hybridMultilevel"/>
    <w:tmpl w:val="C03649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F42E6"/>
    <w:multiLevelType w:val="hybridMultilevel"/>
    <w:tmpl w:val="AAEEFD8A"/>
    <w:lvl w:ilvl="0" w:tplc="EBD035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40D2D"/>
    <w:multiLevelType w:val="hybridMultilevel"/>
    <w:tmpl w:val="F4621AD4"/>
    <w:lvl w:ilvl="0" w:tplc="041D0011">
      <w:start w:val="1"/>
      <w:numFmt w:val="decimal"/>
      <w:lvlText w:val="%1)"/>
      <w:lvlJc w:val="left"/>
      <w:pPr>
        <w:ind w:left="1429" w:hanging="360"/>
      </w:pPr>
    </w:lvl>
    <w:lvl w:ilvl="1" w:tplc="041D0019" w:tentative="1">
      <w:start w:val="1"/>
      <w:numFmt w:val="lowerLetter"/>
      <w:lvlText w:val="%2."/>
      <w:lvlJc w:val="left"/>
      <w:pPr>
        <w:ind w:left="2149" w:hanging="360"/>
      </w:pPr>
    </w:lvl>
    <w:lvl w:ilvl="2" w:tplc="041D001B" w:tentative="1">
      <w:start w:val="1"/>
      <w:numFmt w:val="lowerRoman"/>
      <w:lvlText w:val="%3."/>
      <w:lvlJc w:val="right"/>
      <w:pPr>
        <w:ind w:left="2869" w:hanging="180"/>
      </w:pPr>
    </w:lvl>
    <w:lvl w:ilvl="3" w:tplc="041D000F" w:tentative="1">
      <w:start w:val="1"/>
      <w:numFmt w:val="decimal"/>
      <w:lvlText w:val="%4."/>
      <w:lvlJc w:val="left"/>
      <w:pPr>
        <w:ind w:left="3589" w:hanging="360"/>
      </w:pPr>
    </w:lvl>
    <w:lvl w:ilvl="4" w:tplc="041D0019" w:tentative="1">
      <w:start w:val="1"/>
      <w:numFmt w:val="lowerLetter"/>
      <w:lvlText w:val="%5."/>
      <w:lvlJc w:val="left"/>
      <w:pPr>
        <w:ind w:left="4309" w:hanging="360"/>
      </w:pPr>
    </w:lvl>
    <w:lvl w:ilvl="5" w:tplc="041D001B" w:tentative="1">
      <w:start w:val="1"/>
      <w:numFmt w:val="lowerRoman"/>
      <w:lvlText w:val="%6."/>
      <w:lvlJc w:val="right"/>
      <w:pPr>
        <w:ind w:left="5029" w:hanging="180"/>
      </w:pPr>
    </w:lvl>
    <w:lvl w:ilvl="6" w:tplc="041D000F" w:tentative="1">
      <w:start w:val="1"/>
      <w:numFmt w:val="decimal"/>
      <w:lvlText w:val="%7."/>
      <w:lvlJc w:val="left"/>
      <w:pPr>
        <w:ind w:left="5749" w:hanging="360"/>
      </w:pPr>
    </w:lvl>
    <w:lvl w:ilvl="7" w:tplc="041D0019" w:tentative="1">
      <w:start w:val="1"/>
      <w:numFmt w:val="lowerLetter"/>
      <w:lvlText w:val="%8."/>
      <w:lvlJc w:val="left"/>
      <w:pPr>
        <w:ind w:left="6469" w:hanging="360"/>
      </w:pPr>
    </w:lvl>
    <w:lvl w:ilvl="8" w:tplc="041D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43C"/>
    <w:rsid w:val="00006435"/>
    <w:rsid w:val="000203C8"/>
    <w:rsid w:val="00046583"/>
    <w:rsid w:val="00054217"/>
    <w:rsid w:val="000731EC"/>
    <w:rsid w:val="0007381B"/>
    <w:rsid w:val="00074940"/>
    <w:rsid w:val="0007518D"/>
    <w:rsid w:val="000853A0"/>
    <w:rsid w:val="00093215"/>
    <w:rsid w:val="000C00B9"/>
    <w:rsid w:val="000E0589"/>
    <w:rsid w:val="000E4C0E"/>
    <w:rsid w:val="000F6D75"/>
    <w:rsid w:val="000F76FA"/>
    <w:rsid w:val="0010332E"/>
    <w:rsid w:val="00106ED1"/>
    <w:rsid w:val="0011314D"/>
    <w:rsid w:val="00144394"/>
    <w:rsid w:val="00161737"/>
    <w:rsid w:val="00167245"/>
    <w:rsid w:val="00181056"/>
    <w:rsid w:val="001C2AA3"/>
    <w:rsid w:val="001D104A"/>
    <w:rsid w:val="001D6799"/>
    <w:rsid w:val="001D7B72"/>
    <w:rsid w:val="001F7B00"/>
    <w:rsid w:val="00214266"/>
    <w:rsid w:val="00245802"/>
    <w:rsid w:val="00246616"/>
    <w:rsid w:val="002533F3"/>
    <w:rsid w:val="00277CE6"/>
    <w:rsid w:val="002802F9"/>
    <w:rsid w:val="002A5BFA"/>
    <w:rsid w:val="002B4708"/>
    <w:rsid w:val="002B6C82"/>
    <w:rsid w:val="002D0703"/>
    <w:rsid w:val="002D4F72"/>
    <w:rsid w:val="002D7751"/>
    <w:rsid w:val="002E34F6"/>
    <w:rsid w:val="00314DD4"/>
    <w:rsid w:val="00317553"/>
    <w:rsid w:val="00320D6A"/>
    <w:rsid w:val="003312C4"/>
    <w:rsid w:val="003353FE"/>
    <w:rsid w:val="0034585C"/>
    <w:rsid w:val="0038203A"/>
    <w:rsid w:val="0039421E"/>
    <w:rsid w:val="003B0286"/>
    <w:rsid w:val="003C53E9"/>
    <w:rsid w:val="003F1B88"/>
    <w:rsid w:val="003F653D"/>
    <w:rsid w:val="004950B4"/>
    <w:rsid w:val="004B1958"/>
    <w:rsid w:val="004B3212"/>
    <w:rsid w:val="00501701"/>
    <w:rsid w:val="0052151E"/>
    <w:rsid w:val="00555E4C"/>
    <w:rsid w:val="005721B2"/>
    <w:rsid w:val="005913EB"/>
    <w:rsid w:val="0059576A"/>
    <w:rsid w:val="00597E65"/>
    <w:rsid w:val="005A0684"/>
    <w:rsid w:val="005A48F1"/>
    <w:rsid w:val="005B7C0C"/>
    <w:rsid w:val="005C20D0"/>
    <w:rsid w:val="005F694D"/>
    <w:rsid w:val="0061790F"/>
    <w:rsid w:val="00632002"/>
    <w:rsid w:val="0063791E"/>
    <w:rsid w:val="006477CB"/>
    <w:rsid w:val="0066219C"/>
    <w:rsid w:val="006632A8"/>
    <w:rsid w:val="00665E57"/>
    <w:rsid w:val="006B1A80"/>
    <w:rsid w:val="006C17BA"/>
    <w:rsid w:val="006C3C0E"/>
    <w:rsid w:val="006D657E"/>
    <w:rsid w:val="006E78DA"/>
    <w:rsid w:val="006F04F4"/>
    <w:rsid w:val="006F1ECB"/>
    <w:rsid w:val="00733927"/>
    <w:rsid w:val="00751507"/>
    <w:rsid w:val="0075266F"/>
    <w:rsid w:val="0077331D"/>
    <w:rsid w:val="00794234"/>
    <w:rsid w:val="0079543E"/>
    <w:rsid w:val="007B7F84"/>
    <w:rsid w:val="007E4E91"/>
    <w:rsid w:val="00805445"/>
    <w:rsid w:val="00805D56"/>
    <w:rsid w:val="00815173"/>
    <w:rsid w:val="00823DF4"/>
    <w:rsid w:val="008318A4"/>
    <w:rsid w:val="00853E6E"/>
    <w:rsid w:val="008910D6"/>
    <w:rsid w:val="00891A88"/>
    <w:rsid w:val="008D49B7"/>
    <w:rsid w:val="008D5267"/>
    <w:rsid w:val="008E0CAC"/>
    <w:rsid w:val="008E4FF7"/>
    <w:rsid w:val="008F5216"/>
    <w:rsid w:val="00900E68"/>
    <w:rsid w:val="00902D15"/>
    <w:rsid w:val="0091048B"/>
    <w:rsid w:val="00916100"/>
    <w:rsid w:val="00917F0A"/>
    <w:rsid w:val="00927F78"/>
    <w:rsid w:val="00946DC8"/>
    <w:rsid w:val="009506C0"/>
    <w:rsid w:val="00974E2D"/>
    <w:rsid w:val="009759D3"/>
    <w:rsid w:val="0099737B"/>
    <w:rsid w:val="009B5669"/>
    <w:rsid w:val="009C01DB"/>
    <w:rsid w:val="009C7EDF"/>
    <w:rsid w:val="009D273A"/>
    <w:rsid w:val="009D42D8"/>
    <w:rsid w:val="009E046E"/>
    <w:rsid w:val="009E61BC"/>
    <w:rsid w:val="00A124CF"/>
    <w:rsid w:val="00A3141D"/>
    <w:rsid w:val="00A33205"/>
    <w:rsid w:val="00A349E0"/>
    <w:rsid w:val="00A55858"/>
    <w:rsid w:val="00A749BE"/>
    <w:rsid w:val="00A908CD"/>
    <w:rsid w:val="00A96C94"/>
    <w:rsid w:val="00AA0B9B"/>
    <w:rsid w:val="00AB5B78"/>
    <w:rsid w:val="00AC6C0B"/>
    <w:rsid w:val="00AF50C0"/>
    <w:rsid w:val="00B07713"/>
    <w:rsid w:val="00B34BD4"/>
    <w:rsid w:val="00B4367C"/>
    <w:rsid w:val="00B507CA"/>
    <w:rsid w:val="00B526B4"/>
    <w:rsid w:val="00B57DD5"/>
    <w:rsid w:val="00B643E1"/>
    <w:rsid w:val="00B74EE3"/>
    <w:rsid w:val="00B934B9"/>
    <w:rsid w:val="00BB349E"/>
    <w:rsid w:val="00BC290A"/>
    <w:rsid w:val="00BC3B9D"/>
    <w:rsid w:val="00BD1993"/>
    <w:rsid w:val="00BF1011"/>
    <w:rsid w:val="00BF36E0"/>
    <w:rsid w:val="00BF7D57"/>
    <w:rsid w:val="00C10B19"/>
    <w:rsid w:val="00C11AE1"/>
    <w:rsid w:val="00C21DBB"/>
    <w:rsid w:val="00C70CE0"/>
    <w:rsid w:val="00C74BDE"/>
    <w:rsid w:val="00C810A8"/>
    <w:rsid w:val="00C822AA"/>
    <w:rsid w:val="00CC158B"/>
    <w:rsid w:val="00CD5F00"/>
    <w:rsid w:val="00CF3272"/>
    <w:rsid w:val="00D23172"/>
    <w:rsid w:val="00D262DD"/>
    <w:rsid w:val="00D31DED"/>
    <w:rsid w:val="00D338C5"/>
    <w:rsid w:val="00D4361B"/>
    <w:rsid w:val="00D44C02"/>
    <w:rsid w:val="00D5020E"/>
    <w:rsid w:val="00D52B23"/>
    <w:rsid w:val="00D55771"/>
    <w:rsid w:val="00D726BC"/>
    <w:rsid w:val="00D87241"/>
    <w:rsid w:val="00D94ACA"/>
    <w:rsid w:val="00D97D04"/>
    <w:rsid w:val="00DB027C"/>
    <w:rsid w:val="00DB48BE"/>
    <w:rsid w:val="00DB6EE3"/>
    <w:rsid w:val="00DD4945"/>
    <w:rsid w:val="00DD5541"/>
    <w:rsid w:val="00DD66E3"/>
    <w:rsid w:val="00DE2F7F"/>
    <w:rsid w:val="00DF213E"/>
    <w:rsid w:val="00E37D2C"/>
    <w:rsid w:val="00E41305"/>
    <w:rsid w:val="00E41932"/>
    <w:rsid w:val="00E47792"/>
    <w:rsid w:val="00E573D5"/>
    <w:rsid w:val="00E821EF"/>
    <w:rsid w:val="00E8664C"/>
    <w:rsid w:val="00E9622D"/>
    <w:rsid w:val="00EA5B90"/>
    <w:rsid w:val="00EB1A5F"/>
    <w:rsid w:val="00EF0B87"/>
    <w:rsid w:val="00EF2667"/>
    <w:rsid w:val="00F100D7"/>
    <w:rsid w:val="00F20063"/>
    <w:rsid w:val="00F55F11"/>
    <w:rsid w:val="00F56070"/>
    <w:rsid w:val="00F621D2"/>
    <w:rsid w:val="00F71621"/>
    <w:rsid w:val="00F836FF"/>
    <w:rsid w:val="00F8643C"/>
    <w:rsid w:val="00F9142A"/>
    <w:rsid w:val="00FA7918"/>
    <w:rsid w:val="00FB6FDE"/>
    <w:rsid w:val="00FC248B"/>
    <w:rsid w:val="00FC7CF6"/>
    <w:rsid w:val="00FD0720"/>
    <w:rsid w:val="00FD19E9"/>
    <w:rsid w:val="00FF1F45"/>
    <w:rsid w:val="00FF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33704"/>
  <w15:chartTrackingRefBased/>
  <w15:docId w15:val="{66762A0E-FEEE-4BF0-8C4C-5966004E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312C4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312C4"/>
  </w:style>
  <w:style w:type="paragraph" w:styleId="Sidfot">
    <w:name w:val="footer"/>
    <w:basedOn w:val="Normal"/>
    <w:link w:val="SidfotChar"/>
    <w:uiPriority w:val="99"/>
    <w:unhideWhenUsed/>
    <w:rsid w:val="003312C4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312C4"/>
  </w:style>
  <w:style w:type="paragraph" w:styleId="Ballongtext">
    <w:name w:val="Balloon Text"/>
    <w:basedOn w:val="Normal"/>
    <w:link w:val="BallongtextChar"/>
    <w:uiPriority w:val="99"/>
    <w:semiHidden/>
    <w:unhideWhenUsed/>
    <w:rsid w:val="003312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312C4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52151E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D4361B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4361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klockan\Documents\Anpassade%20Office-mallar\Allm&#228;n%20mall%20M%20Hanss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Allmän mall M Hansson.dotx</Template>
  <TotalTime>3</TotalTime>
  <Pages>1</Pages>
  <Words>90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Blaklockan</dc:creator>
  <cp:keywords/>
  <dc:description/>
  <cp:lastModifiedBy>Rolf Högqvist</cp:lastModifiedBy>
  <cp:revision>4</cp:revision>
  <cp:lastPrinted>2015-01-13T12:56:00Z</cp:lastPrinted>
  <dcterms:created xsi:type="dcterms:W3CDTF">2021-08-13T15:00:00Z</dcterms:created>
  <dcterms:modified xsi:type="dcterms:W3CDTF">2021-08-22T18:55:00Z</dcterms:modified>
</cp:coreProperties>
</file>